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351" w:rsidRPr="00E73B6F" w:rsidRDefault="001D5842" w:rsidP="00836BFA">
      <w:pPr>
        <w:pStyle w:val="Sansinterligne"/>
        <w:jc w:val="center"/>
        <w:rPr>
          <w:rFonts w:ascii="Verdana" w:hAnsi="Verdana"/>
          <w:b/>
          <w:color w:val="E36C0A" w:themeColor="accent6" w:themeShade="BF"/>
        </w:rPr>
      </w:pPr>
      <w:bookmarkStart w:id="0" w:name="_GoBack"/>
      <w:bookmarkEnd w:id="0"/>
      <w:r w:rsidRPr="00E73B6F">
        <w:rPr>
          <w:rFonts w:ascii="Verdana" w:hAnsi="Verdana"/>
          <w:b/>
          <w:color w:val="E36C0A" w:themeColor="accent6" w:themeShade="BF"/>
        </w:rPr>
        <w:t>FICHE DE RENSEIGNEMENT POUR COURS D’INFORMATIQUE</w:t>
      </w:r>
      <w:r w:rsidR="00E73B6F">
        <w:rPr>
          <w:rFonts w:ascii="Verdana" w:hAnsi="Verdana"/>
          <w:b/>
          <w:color w:val="E36C0A" w:themeColor="accent6" w:themeShade="BF"/>
        </w:rPr>
        <w:t xml:space="preserve"> – 2018/2019</w:t>
      </w:r>
    </w:p>
    <w:p w:rsidR="001D5842" w:rsidRDefault="001D5842" w:rsidP="00836BFA">
      <w:pPr>
        <w:pStyle w:val="Sansinterligne"/>
        <w:jc w:val="center"/>
        <w:rPr>
          <w:rFonts w:ascii="Verdana" w:hAnsi="Verdan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05"/>
        <w:gridCol w:w="8051"/>
      </w:tblGrid>
      <w:tr w:rsidR="00145E17" w:rsidTr="00145E17">
        <w:trPr>
          <w:trHeight w:val="422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b/>
              </w:rPr>
            </w:pPr>
            <w:r w:rsidRPr="00145E17">
              <w:rPr>
                <w:rFonts w:ascii="Arial" w:hAnsi="Arial" w:cs="Arial"/>
                <w:b/>
              </w:rPr>
              <w:t>NOM</w:t>
            </w:r>
          </w:p>
        </w:tc>
        <w:tc>
          <w:tcPr>
            <w:tcW w:w="8051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color w:val="984806" w:themeColor="accent6" w:themeShade="80"/>
                <w:sz w:val="22"/>
              </w:rPr>
            </w:pPr>
          </w:p>
        </w:tc>
      </w:tr>
      <w:tr w:rsidR="00145E17" w:rsidTr="00145E17">
        <w:trPr>
          <w:trHeight w:val="418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b/>
              </w:rPr>
            </w:pPr>
            <w:r w:rsidRPr="00145E17">
              <w:rPr>
                <w:rFonts w:ascii="Arial" w:hAnsi="Arial" w:cs="Arial"/>
                <w:b/>
              </w:rPr>
              <w:t>PRENOM</w:t>
            </w:r>
          </w:p>
        </w:tc>
        <w:tc>
          <w:tcPr>
            <w:tcW w:w="805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color w:val="984806" w:themeColor="accent6" w:themeShade="80"/>
                <w:sz w:val="22"/>
              </w:rPr>
            </w:pPr>
          </w:p>
        </w:tc>
      </w:tr>
      <w:tr w:rsidR="00145E17" w:rsidTr="00145E17">
        <w:trPr>
          <w:trHeight w:val="41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b/>
              </w:rPr>
            </w:pPr>
            <w:r w:rsidRPr="00145E17">
              <w:rPr>
                <w:rFonts w:ascii="Arial" w:hAnsi="Arial" w:cs="Arial"/>
                <w:b/>
              </w:rPr>
              <w:t>ADRESSE MAIL</w:t>
            </w:r>
          </w:p>
        </w:tc>
        <w:tc>
          <w:tcPr>
            <w:tcW w:w="805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color w:val="984806" w:themeColor="accent6" w:themeShade="80"/>
                <w:sz w:val="22"/>
              </w:rPr>
            </w:pPr>
          </w:p>
        </w:tc>
      </w:tr>
      <w:tr w:rsidR="00145E17" w:rsidTr="00145E17">
        <w:trPr>
          <w:trHeight w:val="415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b/>
              </w:rPr>
            </w:pPr>
            <w:r w:rsidRPr="00145E17">
              <w:rPr>
                <w:rFonts w:ascii="Arial" w:hAnsi="Arial" w:cs="Arial"/>
                <w:b/>
              </w:rPr>
              <w:t>TEL PORTABLE</w:t>
            </w:r>
          </w:p>
        </w:tc>
        <w:tc>
          <w:tcPr>
            <w:tcW w:w="805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145E17" w:rsidRPr="00145E17" w:rsidRDefault="00145E17" w:rsidP="001D5842">
            <w:pPr>
              <w:pStyle w:val="Sansinterligne"/>
              <w:rPr>
                <w:rFonts w:ascii="Arial" w:hAnsi="Arial" w:cs="Arial"/>
                <w:color w:val="984806" w:themeColor="accent6" w:themeShade="80"/>
                <w:sz w:val="22"/>
              </w:rPr>
            </w:pPr>
          </w:p>
        </w:tc>
      </w:tr>
    </w:tbl>
    <w:p w:rsidR="001D5842" w:rsidRDefault="001D5842" w:rsidP="001D5842">
      <w:pPr>
        <w:pStyle w:val="Sansinterligne"/>
        <w:rPr>
          <w:rFonts w:ascii="Verdana" w:hAnsi="Verdana"/>
        </w:rPr>
      </w:pPr>
    </w:p>
    <w:p w:rsidR="007F4E6E" w:rsidRDefault="007F4E6E" w:rsidP="00356849">
      <w:pPr>
        <w:pStyle w:val="Paragraphedeliste"/>
        <w:rPr>
          <w:rFonts w:ascii="Verdana" w:hAnsi="Verdana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9327"/>
      </w:tblGrid>
      <w:tr w:rsidR="007F4E6E" w:rsidRPr="00003F66" w:rsidTr="00003F66"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7F4E6E" w:rsidRPr="00003F66" w:rsidRDefault="007F4E6E" w:rsidP="00356849">
            <w:pPr>
              <w:pStyle w:val="Paragraphedeliste"/>
              <w:ind w:left="0"/>
              <w:rPr>
                <w:rFonts w:ascii="Arial" w:hAnsi="Arial" w:cs="Arial"/>
                <w:b/>
                <w:sz w:val="22"/>
              </w:rPr>
            </w:pPr>
            <w:r w:rsidRPr="00003F66">
              <w:rPr>
                <w:rFonts w:ascii="Arial" w:hAnsi="Arial" w:cs="Arial"/>
                <w:b/>
                <w:sz w:val="22"/>
              </w:rPr>
              <w:t>Votre niveau en informatique (cochez la bonne case)</w:t>
            </w:r>
          </w:p>
        </w:tc>
      </w:tr>
      <w:tr w:rsidR="007F4E6E" w:rsidRPr="00003F66" w:rsidTr="007F4E6E">
        <w:tc>
          <w:tcPr>
            <w:tcW w:w="409" w:type="dxa"/>
            <w:tcBorders>
              <w:top w:val="single" w:sz="4" w:space="0" w:color="auto"/>
              <w:right w:val="single" w:sz="4" w:space="0" w:color="auto"/>
            </w:tcBorders>
          </w:tcPr>
          <w:p w:rsidR="007F4E6E" w:rsidRPr="00003F66" w:rsidRDefault="007F4E6E" w:rsidP="0035684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4E6E" w:rsidRPr="00003F66" w:rsidRDefault="007F4E6E" w:rsidP="0035684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Grand débutant</w:t>
            </w:r>
          </w:p>
        </w:tc>
      </w:tr>
      <w:tr w:rsidR="007F4E6E" w:rsidRPr="00003F66" w:rsidTr="007F4E6E">
        <w:tc>
          <w:tcPr>
            <w:tcW w:w="409" w:type="dxa"/>
            <w:tcBorders>
              <w:right w:val="single" w:sz="4" w:space="0" w:color="auto"/>
            </w:tcBorders>
          </w:tcPr>
          <w:p w:rsidR="007F4E6E" w:rsidRPr="00003F66" w:rsidRDefault="007F4E6E" w:rsidP="0035684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4E6E" w:rsidRPr="00003F66" w:rsidRDefault="00EE7475" w:rsidP="0035684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Utilisation courante</w:t>
            </w:r>
          </w:p>
        </w:tc>
      </w:tr>
    </w:tbl>
    <w:p w:rsidR="00356849" w:rsidRDefault="00356849" w:rsidP="007F4E6E">
      <w:pPr>
        <w:rPr>
          <w:rFonts w:ascii="Arial" w:hAnsi="Arial" w:cs="Arial"/>
          <w:sz w:val="22"/>
        </w:rPr>
      </w:pPr>
    </w:p>
    <w:p w:rsidR="00003F66" w:rsidRPr="00003F66" w:rsidRDefault="00003F66" w:rsidP="007F4E6E">
      <w:pPr>
        <w:rPr>
          <w:rFonts w:ascii="Arial" w:hAnsi="Arial" w:cs="Arial"/>
          <w:sz w:val="2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9327"/>
      </w:tblGrid>
      <w:tr w:rsidR="007F4E6E" w:rsidRPr="00003F66" w:rsidTr="00003F66"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7F4E6E" w:rsidRPr="00003F66" w:rsidRDefault="007F4E6E" w:rsidP="003F264E">
            <w:pPr>
              <w:pStyle w:val="Paragraphedeliste"/>
              <w:ind w:left="0"/>
              <w:rPr>
                <w:rFonts w:ascii="Arial" w:hAnsi="Arial" w:cs="Arial"/>
                <w:b/>
                <w:sz w:val="22"/>
              </w:rPr>
            </w:pPr>
            <w:r w:rsidRPr="00003F66">
              <w:rPr>
                <w:rFonts w:ascii="Arial" w:hAnsi="Arial" w:cs="Arial"/>
                <w:b/>
                <w:sz w:val="22"/>
              </w:rPr>
              <w:t>Le matériel que vous utiliserez</w:t>
            </w:r>
            <w:r w:rsidR="00834479" w:rsidRPr="00003F66">
              <w:rPr>
                <w:rFonts w:ascii="Arial" w:hAnsi="Arial" w:cs="Arial"/>
                <w:b/>
                <w:sz w:val="22"/>
              </w:rPr>
              <w:t xml:space="preserve"> (cochez la bonne case)</w:t>
            </w:r>
          </w:p>
        </w:tc>
      </w:tr>
      <w:tr w:rsidR="007F4E6E" w:rsidRPr="00003F66" w:rsidTr="003F264E">
        <w:tc>
          <w:tcPr>
            <w:tcW w:w="409" w:type="dxa"/>
            <w:tcBorders>
              <w:top w:val="single" w:sz="4" w:space="0" w:color="auto"/>
              <w:right w:val="single" w:sz="4" w:space="0" w:color="auto"/>
            </w:tcBorders>
          </w:tcPr>
          <w:p w:rsidR="007F4E6E" w:rsidRPr="00003F66" w:rsidRDefault="007F4E6E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F4E6E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Je peux utiliser ma tablette Apple</w:t>
            </w:r>
          </w:p>
        </w:tc>
      </w:tr>
      <w:tr w:rsidR="00834479" w:rsidRPr="00003F66" w:rsidTr="003F264E">
        <w:tc>
          <w:tcPr>
            <w:tcW w:w="409" w:type="dxa"/>
            <w:tcBorders>
              <w:right w:val="single" w:sz="4" w:space="0" w:color="auto"/>
            </w:tcBorders>
          </w:tcPr>
          <w:p w:rsidR="00834479" w:rsidRPr="00003F66" w:rsidRDefault="00834479" w:rsidP="0083447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83447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Je peux utiliser ma tablette Samsung/</w:t>
            </w:r>
            <w:proofErr w:type="spellStart"/>
            <w:r w:rsidRPr="00003F66">
              <w:rPr>
                <w:rFonts w:ascii="Arial" w:hAnsi="Arial" w:cs="Arial"/>
                <w:sz w:val="22"/>
              </w:rPr>
              <w:t>Androïd</w:t>
            </w:r>
            <w:proofErr w:type="spellEnd"/>
          </w:p>
        </w:tc>
      </w:tr>
      <w:tr w:rsidR="00834479" w:rsidRPr="00003F66" w:rsidTr="003F264E">
        <w:tc>
          <w:tcPr>
            <w:tcW w:w="409" w:type="dxa"/>
            <w:tcBorders>
              <w:right w:val="single" w:sz="4" w:space="0" w:color="auto"/>
            </w:tcBorders>
          </w:tcPr>
          <w:p w:rsidR="00834479" w:rsidRPr="00003F66" w:rsidRDefault="00834479" w:rsidP="0083447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834479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Je souhaite utiliser mon ordinateur portable*</w:t>
            </w:r>
          </w:p>
        </w:tc>
      </w:tr>
    </w:tbl>
    <w:p w:rsidR="00836BFA" w:rsidRPr="00003F66" w:rsidRDefault="00836BFA" w:rsidP="00836BFA">
      <w:pPr>
        <w:pStyle w:val="Paragraphedeliste"/>
        <w:rPr>
          <w:rFonts w:ascii="Arial" w:hAnsi="Arial" w:cs="Arial"/>
          <w:sz w:val="22"/>
        </w:rPr>
      </w:pPr>
    </w:p>
    <w:p w:rsidR="00834479" w:rsidRPr="00003F66" w:rsidRDefault="00003F66" w:rsidP="00003F66">
      <w:pPr>
        <w:pStyle w:val="Paragraphedeliste"/>
        <w:shd w:val="clear" w:color="auto" w:fill="FDE9D9" w:themeFill="accent6" w:themeFillTint="33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*Votre</w:t>
      </w:r>
      <w:r w:rsidR="00834479" w:rsidRPr="00003F66">
        <w:rPr>
          <w:rFonts w:ascii="Arial" w:hAnsi="Arial" w:cs="Arial"/>
          <w:b/>
          <w:i/>
          <w:sz w:val="22"/>
        </w:rPr>
        <w:t xml:space="preserve"> système d’exploitation</w:t>
      </w:r>
      <w:r>
        <w:rPr>
          <w:rFonts w:ascii="Arial" w:hAnsi="Arial" w:cs="Arial"/>
          <w:b/>
          <w:i/>
          <w:sz w:val="22"/>
        </w:rPr>
        <w:t xml:space="preserve"> (cochez la bonne case)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2025"/>
        <w:gridCol w:w="385"/>
        <w:gridCol w:w="2049"/>
        <w:gridCol w:w="361"/>
        <w:gridCol w:w="2073"/>
        <w:gridCol w:w="337"/>
        <w:gridCol w:w="2097"/>
      </w:tblGrid>
      <w:tr w:rsidR="00834479" w:rsidRPr="00003F66" w:rsidTr="00003F66">
        <w:tc>
          <w:tcPr>
            <w:tcW w:w="409" w:type="dxa"/>
            <w:tcBorders>
              <w:right w:val="single" w:sz="4" w:space="0" w:color="auto"/>
            </w:tcBorders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2025" w:type="dxa"/>
            <w:tcBorders>
              <w:top w:val="nil"/>
              <w:left w:val="single" w:sz="4" w:space="0" w:color="auto"/>
              <w:bottom w:val="nil"/>
            </w:tcBorders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Windows 7</w:t>
            </w:r>
          </w:p>
        </w:tc>
        <w:tc>
          <w:tcPr>
            <w:tcW w:w="385" w:type="dxa"/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2049" w:type="dxa"/>
            <w:tcBorders>
              <w:top w:val="nil"/>
              <w:bottom w:val="nil"/>
            </w:tcBorders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Windows 8</w:t>
            </w:r>
          </w:p>
        </w:tc>
        <w:tc>
          <w:tcPr>
            <w:tcW w:w="361" w:type="dxa"/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2073" w:type="dxa"/>
            <w:tcBorders>
              <w:top w:val="nil"/>
              <w:bottom w:val="nil"/>
            </w:tcBorders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Windows 10</w:t>
            </w:r>
          </w:p>
        </w:tc>
        <w:tc>
          <w:tcPr>
            <w:tcW w:w="337" w:type="dxa"/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2097" w:type="dxa"/>
            <w:tcBorders>
              <w:top w:val="nil"/>
              <w:bottom w:val="nil"/>
              <w:right w:val="nil"/>
            </w:tcBorders>
          </w:tcPr>
          <w:p w:rsidR="00834479" w:rsidRPr="00003F66" w:rsidRDefault="00834479" w:rsidP="00836BFA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Mac (Apple)</w:t>
            </w:r>
          </w:p>
        </w:tc>
      </w:tr>
    </w:tbl>
    <w:p w:rsidR="00834479" w:rsidRDefault="00834479" w:rsidP="00836BFA">
      <w:pPr>
        <w:pStyle w:val="Paragraphedeliste"/>
        <w:rPr>
          <w:rFonts w:ascii="Arial" w:hAnsi="Arial" w:cs="Arial"/>
          <w:sz w:val="22"/>
        </w:rPr>
      </w:pPr>
    </w:p>
    <w:p w:rsidR="00003F66" w:rsidRPr="00003F66" w:rsidRDefault="00003F66" w:rsidP="00836BFA">
      <w:pPr>
        <w:pStyle w:val="Paragraphedeliste"/>
        <w:rPr>
          <w:rFonts w:ascii="Arial" w:hAnsi="Arial" w:cs="Arial"/>
          <w:sz w:val="2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9327"/>
      </w:tblGrid>
      <w:tr w:rsidR="00834479" w:rsidRPr="00003F66" w:rsidTr="00003F66"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b/>
                <w:sz w:val="22"/>
              </w:rPr>
            </w:pPr>
            <w:r w:rsidRPr="00003F66">
              <w:rPr>
                <w:rFonts w:ascii="Arial" w:hAnsi="Arial" w:cs="Arial"/>
                <w:b/>
                <w:sz w:val="22"/>
              </w:rPr>
              <w:t>Vos disponibilités</w:t>
            </w:r>
            <w:r w:rsidR="00003F66">
              <w:rPr>
                <w:rFonts w:ascii="Arial" w:hAnsi="Arial" w:cs="Arial"/>
                <w:b/>
                <w:sz w:val="22"/>
              </w:rPr>
              <w:t xml:space="preserve"> (cochez la bonne case : plusieurs choix possibles)</w:t>
            </w:r>
          </w:p>
        </w:tc>
      </w:tr>
      <w:tr w:rsidR="00834479" w:rsidRPr="00003F66" w:rsidTr="003F264E">
        <w:tc>
          <w:tcPr>
            <w:tcW w:w="409" w:type="dxa"/>
            <w:tcBorders>
              <w:top w:val="single" w:sz="4" w:space="0" w:color="auto"/>
              <w:right w:val="single" w:sz="4" w:space="0" w:color="auto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Le mardi de 13h30 à 15h00</w:t>
            </w:r>
          </w:p>
        </w:tc>
      </w:tr>
      <w:tr w:rsidR="00834479" w:rsidRPr="00003F66" w:rsidTr="003F264E">
        <w:tc>
          <w:tcPr>
            <w:tcW w:w="409" w:type="dxa"/>
            <w:tcBorders>
              <w:top w:val="single" w:sz="4" w:space="0" w:color="auto"/>
              <w:right w:val="single" w:sz="4" w:space="0" w:color="auto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Le mardi de 15h15 à 16h45</w:t>
            </w:r>
          </w:p>
        </w:tc>
      </w:tr>
      <w:tr w:rsidR="00834479" w:rsidRPr="00003F66" w:rsidTr="003F264E">
        <w:tc>
          <w:tcPr>
            <w:tcW w:w="409" w:type="dxa"/>
            <w:tcBorders>
              <w:right w:val="single" w:sz="4" w:space="0" w:color="auto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Le mercredi de</w:t>
            </w:r>
            <w:r w:rsidR="00EE7475">
              <w:rPr>
                <w:rFonts w:ascii="Arial" w:hAnsi="Arial" w:cs="Arial"/>
                <w:sz w:val="22"/>
              </w:rPr>
              <w:t xml:space="preserve"> 9h à 10h30</w:t>
            </w:r>
          </w:p>
        </w:tc>
      </w:tr>
      <w:tr w:rsidR="00834479" w:rsidRPr="00003F66" w:rsidTr="003F264E">
        <w:tc>
          <w:tcPr>
            <w:tcW w:w="409" w:type="dxa"/>
            <w:tcBorders>
              <w:right w:val="single" w:sz="4" w:space="0" w:color="auto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Le mercredi de</w:t>
            </w:r>
            <w:r w:rsidR="00EE7475">
              <w:rPr>
                <w:rFonts w:ascii="Arial" w:hAnsi="Arial" w:cs="Arial"/>
                <w:sz w:val="22"/>
              </w:rPr>
              <w:t>10h45 à 12h15</w:t>
            </w:r>
          </w:p>
        </w:tc>
      </w:tr>
      <w:tr w:rsidR="00834479" w:rsidRPr="00003F66" w:rsidTr="003F264E">
        <w:tc>
          <w:tcPr>
            <w:tcW w:w="409" w:type="dxa"/>
            <w:tcBorders>
              <w:right w:val="single" w:sz="4" w:space="0" w:color="auto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34479" w:rsidRPr="00003F66" w:rsidRDefault="00834479" w:rsidP="003F264E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 w:rsidRPr="00003F66">
              <w:rPr>
                <w:rFonts w:ascii="Arial" w:hAnsi="Arial" w:cs="Arial"/>
                <w:sz w:val="22"/>
              </w:rPr>
              <w:t>Peu importe</w:t>
            </w:r>
          </w:p>
        </w:tc>
      </w:tr>
    </w:tbl>
    <w:p w:rsidR="0054561E" w:rsidRPr="00003F66" w:rsidRDefault="0054561E" w:rsidP="0054561E">
      <w:pPr>
        <w:pStyle w:val="Sansinterligne"/>
        <w:rPr>
          <w:rFonts w:ascii="Arial" w:hAnsi="Arial" w:cs="Arial"/>
          <w:sz w:val="2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9"/>
        <w:gridCol w:w="9327"/>
      </w:tblGrid>
      <w:tr w:rsidR="00C77674" w:rsidRPr="00003F66" w:rsidTr="00B77D24">
        <w:tc>
          <w:tcPr>
            <w:tcW w:w="97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DE9D9" w:themeFill="accent6" w:themeFillTint="33"/>
          </w:tcPr>
          <w:p w:rsidR="00C77674" w:rsidRPr="00003F66" w:rsidRDefault="00C77674" w:rsidP="00B77D24">
            <w:pPr>
              <w:pStyle w:val="Paragraphedeliste"/>
              <w:ind w:left="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Avez-vous déjà suivi une session avec Robin</w:t>
            </w:r>
            <w:r w:rsidRPr="00003F66">
              <w:rPr>
                <w:rFonts w:ascii="Arial" w:hAnsi="Arial" w:cs="Arial"/>
                <w:b/>
                <w:sz w:val="22"/>
              </w:rPr>
              <w:t xml:space="preserve"> (cochez la bonne case)</w:t>
            </w:r>
          </w:p>
        </w:tc>
      </w:tr>
      <w:tr w:rsidR="00C77674" w:rsidRPr="00003F66" w:rsidTr="00B77D24">
        <w:tc>
          <w:tcPr>
            <w:tcW w:w="409" w:type="dxa"/>
            <w:tcBorders>
              <w:top w:val="single" w:sz="4" w:space="0" w:color="auto"/>
              <w:right w:val="single" w:sz="4" w:space="0" w:color="auto"/>
            </w:tcBorders>
          </w:tcPr>
          <w:p w:rsidR="00C77674" w:rsidRPr="00003F66" w:rsidRDefault="00C77674" w:rsidP="00B77D24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7674" w:rsidRPr="00003F66" w:rsidRDefault="00C77674" w:rsidP="00B77D24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Oui </w:t>
            </w:r>
          </w:p>
        </w:tc>
      </w:tr>
      <w:tr w:rsidR="00C77674" w:rsidRPr="00003F66" w:rsidTr="00B77D24">
        <w:tc>
          <w:tcPr>
            <w:tcW w:w="409" w:type="dxa"/>
            <w:tcBorders>
              <w:right w:val="single" w:sz="4" w:space="0" w:color="auto"/>
            </w:tcBorders>
          </w:tcPr>
          <w:p w:rsidR="00C77674" w:rsidRPr="00003F66" w:rsidRDefault="00C77674" w:rsidP="00B77D24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</w:p>
        </w:tc>
        <w:tc>
          <w:tcPr>
            <w:tcW w:w="932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77674" w:rsidRPr="00003F66" w:rsidRDefault="00C77674" w:rsidP="00B77D24">
            <w:pPr>
              <w:pStyle w:val="Paragraphedeliste"/>
              <w:ind w:left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Non</w:t>
            </w:r>
          </w:p>
        </w:tc>
      </w:tr>
    </w:tbl>
    <w:p w:rsidR="00C77674" w:rsidRDefault="00C77674" w:rsidP="00C77674">
      <w:pPr>
        <w:rPr>
          <w:rFonts w:ascii="Arial" w:hAnsi="Arial" w:cs="Arial"/>
          <w:sz w:val="22"/>
        </w:rPr>
      </w:pPr>
    </w:p>
    <w:p w:rsidR="001D5842" w:rsidRDefault="001D5842" w:rsidP="001D5842">
      <w:pPr>
        <w:pStyle w:val="Paragraphedeliste"/>
        <w:rPr>
          <w:rFonts w:ascii="Verdana" w:hAnsi="Verdana"/>
        </w:rPr>
      </w:pPr>
    </w:p>
    <w:p w:rsidR="00C77674" w:rsidRDefault="00C77674" w:rsidP="001D5842">
      <w:pPr>
        <w:pStyle w:val="Paragraphedeliste"/>
        <w:rPr>
          <w:rFonts w:ascii="Verdana" w:hAnsi="Verdana"/>
        </w:rPr>
      </w:pPr>
    </w:p>
    <w:p w:rsidR="00C77674" w:rsidRDefault="00C77674" w:rsidP="001D5842">
      <w:pPr>
        <w:pStyle w:val="Paragraphedeliste"/>
        <w:rPr>
          <w:rFonts w:ascii="Verdana" w:hAnsi="Verdana"/>
        </w:rPr>
      </w:pPr>
    </w:p>
    <w:p w:rsidR="00EE7475" w:rsidRDefault="00EE7475" w:rsidP="001D5842">
      <w:pPr>
        <w:pStyle w:val="Paragraphedeliste"/>
        <w:rPr>
          <w:rFonts w:ascii="Verdana" w:hAnsi="Verdana"/>
        </w:rPr>
      </w:pPr>
      <w:r>
        <w:rPr>
          <w:rFonts w:ascii="Verdana" w:hAnsi="Verdana"/>
        </w:rPr>
        <w:t xml:space="preserve">Le contenu de vos 3 cours </w:t>
      </w:r>
      <w:proofErr w:type="gramStart"/>
      <w:r>
        <w:rPr>
          <w:rFonts w:ascii="Verdana" w:hAnsi="Verdana"/>
        </w:rPr>
        <w:t>seront</w:t>
      </w:r>
      <w:proofErr w:type="gramEnd"/>
      <w:r>
        <w:rPr>
          <w:rFonts w:ascii="Verdana" w:hAnsi="Verdana"/>
        </w:rPr>
        <w:t xml:space="preserve"> définis par Robin et vous-même au cours de la 1</w:t>
      </w:r>
      <w:r w:rsidRPr="00EE7475">
        <w:rPr>
          <w:rFonts w:ascii="Verdana" w:hAnsi="Verdana"/>
          <w:vertAlign w:val="superscript"/>
        </w:rPr>
        <w:t>ère</w:t>
      </w:r>
      <w:r>
        <w:rPr>
          <w:rFonts w:ascii="Verdana" w:hAnsi="Verdana"/>
        </w:rPr>
        <w:t xml:space="preserve"> séance.</w:t>
      </w:r>
    </w:p>
    <w:p w:rsidR="00EE7475" w:rsidRDefault="00EE7475" w:rsidP="001D5842">
      <w:pPr>
        <w:pStyle w:val="Paragraphedeliste"/>
        <w:rPr>
          <w:rFonts w:ascii="Verdana" w:hAnsi="Verdana"/>
        </w:rPr>
      </w:pPr>
    </w:p>
    <w:sectPr w:rsidR="00EE7475" w:rsidSect="00267582">
      <w:headerReference w:type="default" r:id="rId8"/>
      <w:footerReference w:type="default" r:id="rId9"/>
      <w:pgSz w:w="11906" w:h="16838"/>
      <w:pgMar w:top="720" w:right="720" w:bottom="720" w:left="720" w:header="102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40E" w:rsidRDefault="001A740E">
      <w:r>
        <w:separator/>
      </w:r>
    </w:p>
  </w:endnote>
  <w:endnote w:type="continuationSeparator" w:id="0">
    <w:p w:rsidR="001A740E" w:rsidRDefault="001A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826" w:rsidRPr="0030729C" w:rsidRDefault="006E614B" w:rsidP="0030729C">
    <w:pPr>
      <w:pStyle w:val="Pieddepage"/>
      <w:ind w:firstLine="708"/>
      <w:rPr>
        <w:rFonts w:ascii="Candara" w:hAnsi="Candara"/>
        <w:color w:val="808080" w:themeColor="background1" w:themeShade="80"/>
        <w:sz w:val="22"/>
        <w:szCs w:val="22"/>
      </w:rPr>
    </w:pPr>
    <w:r w:rsidRPr="00303D3C"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65DE8AB8" wp14:editId="257CA3E4">
              <wp:simplePos x="0" y="0"/>
              <wp:positionH relativeFrom="column">
                <wp:posOffset>-342900</wp:posOffset>
              </wp:positionH>
              <wp:positionV relativeFrom="paragraph">
                <wp:posOffset>-143643</wp:posOffset>
              </wp:positionV>
              <wp:extent cx="6562725" cy="560704"/>
              <wp:effectExtent l="0" t="19050" r="85725" b="0"/>
              <wp:wrapNone/>
              <wp:docPr id="18" name="Groupe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2725" cy="560704"/>
                        <a:chOff x="-66682" y="1"/>
                        <a:chExt cx="6563074" cy="560763"/>
                      </a:xfrm>
                    </wpg:grpSpPr>
                    <pic:pic xmlns:pic="http://schemas.openxmlformats.org/drawingml/2006/picture">
                      <pic:nvPicPr>
                        <pic:cNvPr id="19" name="Image 19" descr="logo en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66682" y="46302"/>
                          <a:ext cx="672540" cy="5144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20" name="Groupe 20"/>
                      <wpg:cNvGrpSpPr/>
                      <wpg:grpSpPr>
                        <a:xfrm>
                          <a:off x="152406" y="1"/>
                          <a:ext cx="6343986" cy="520241"/>
                          <a:chOff x="152406" y="1"/>
                          <a:chExt cx="6343986" cy="520241"/>
                        </a:xfrm>
                      </wpg:grpSpPr>
                      <wps:wsp>
                        <wps:cNvPr id="21" name="Connecteur droit 21"/>
                        <wps:cNvCnPr/>
                        <wps:spPr>
                          <a:xfrm flipV="1">
                            <a:off x="152406" y="1"/>
                            <a:ext cx="6343986" cy="27217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/>
                      </wps:wsp>
                      <wpg:grpSp>
                        <wpg:cNvPr id="22" name="Groupe 22"/>
                        <wpg:cNvGrpSpPr/>
                        <wpg:grpSpPr>
                          <a:xfrm>
                            <a:off x="153243" y="49098"/>
                            <a:ext cx="6324097" cy="471144"/>
                            <a:chOff x="153243" y="49098"/>
                            <a:chExt cx="6324097" cy="471144"/>
                          </a:xfrm>
                        </wpg:grpSpPr>
                        <wps:wsp>
                          <wps:cNvPr id="23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40834" y="49098"/>
                              <a:ext cx="5573691" cy="2591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6E614B" w:rsidRDefault="006E614B" w:rsidP="006E614B">
                                <w:pPr>
                                  <w:pStyle w:val="NormalWeb"/>
                                  <w:spacing w:before="0" w:beforeAutospacing="0" w:after="0" w:afterAutospacing="0" w:line="264" w:lineRule="exact"/>
                                  <w:jc w:val="center"/>
                                  <w:textAlignment w:val="baseline"/>
                                </w:pPr>
                                <w:r w:rsidRPr="004B4277">
                                  <w:rPr>
                                    <w:rFonts w:ascii="Candara" w:eastAsia="Times New Roman" w:hAnsi="Candara" w:cs="Aparajita"/>
                                    <w:bCs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>3 rue de Lisbonne</w:t>
                                </w:r>
                                <w:r w:rsidRPr="004B4277">
                                  <w:rPr>
                                    <w:rFonts w:ascii="Candara" w:eastAsia="Times New Roman" w:hAnsi="Candara" w:cs="Aparajita"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 xml:space="preserve">, 75008 Paris       Tél. (répondeur) : </w:t>
                                </w:r>
                                <w:r w:rsidRPr="004B4277">
                                  <w:rPr>
                                    <w:rFonts w:ascii="Candara" w:eastAsia="Times New Roman" w:hAnsi="Candara" w:cs="Aparajita"/>
                                    <w:bCs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>01 43 87 29</w:t>
                                </w:r>
                                <w:r>
                                  <w:rPr>
                                    <w:rFonts w:ascii="Candara" w:eastAsia="Times New Roman" w:hAnsi="Candara" w:cs="Aparajita"/>
                                    <w:b/>
                                    <w:bCs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 xml:space="preserve"> 00</w:t>
                                </w:r>
                              </w:p>
                            </w:txbxContent>
                          </wps:txbx>
                          <wps:bodyPr vert="horz" wrap="non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4" name="Rectangle 24"/>
                          <wps:cNvSpPr/>
                          <wps:spPr>
                            <a:xfrm>
                              <a:off x="153243" y="258632"/>
                              <a:ext cx="6324097" cy="261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6E614B" w:rsidRPr="004B4277" w:rsidRDefault="006E614B" w:rsidP="006E614B">
                                <w:pPr>
                                  <w:pStyle w:val="NormalWeb"/>
                                  <w:spacing w:before="0" w:beforeAutospacing="0" w:after="0" w:afterAutospacing="0" w:line="264" w:lineRule="exact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Candara" w:eastAsia="Times New Roman" w:hAnsi="Candara" w:cs="Aparajita"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 xml:space="preserve">  </w:t>
                                </w:r>
                                <w:r w:rsidRPr="004B4277">
                                  <w:rPr>
                                    <w:rFonts w:ascii="Candara" w:eastAsia="Times New Roman" w:hAnsi="Candara" w:cs="Aparajita"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 xml:space="preserve">Courriel : </w:t>
                                </w:r>
                                <w:r w:rsidRPr="004B4277">
                                  <w:rPr>
                                    <w:rFonts w:ascii="Candara" w:eastAsia="Times New Roman" w:hAnsi="Candara" w:cs="Aparajita"/>
                                    <w:bCs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>agf8e@yahoo.fr</w:t>
                                </w:r>
                                <w:r w:rsidRPr="004B4277">
                                  <w:rPr>
                                    <w:rFonts w:ascii="Candara" w:eastAsia="Times New Roman" w:hAnsi="Candara" w:cs="Aparajita"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 xml:space="preserve">                    Site </w:t>
                                </w:r>
                                <w:r w:rsidRPr="004B4277">
                                  <w:rPr>
                                    <w:rFonts w:ascii="Candara" w:eastAsia="Times New Roman" w:hAnsi="Candara" w:cs="Aparajita"/>
                                    <w:bCs/>
                                    <w:color w:val="5F5F5F"/>
                                    <w:spacing w:val="34"/>
                                    <w:kern w:val="24"/>
                                    <w:sz w:val="22"/>
                                    <w:szCs w:val="22"/>
                                  </w:rPr>
                                  <w:t>www.agf8.fr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group w14:anchorId="65DE8AB8" id="Groupe 25" o:spid="_x0000_s1026" style="position:absolute;left:0;text-align:left;margin-left:-27pt;margin-top:-11.3pt;width:516.75pt;height:44.15pt;z-index:251664896;mso-width-relative:margin;mso-height-relative:margin" coordorigin="-666" coordsize="65630,56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7" type="#_x0000_t75" alt="logo en couleur" style="position:absolute;left:-666;top:463;width:6724;height:5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0oQXEAAAA2wAAAA8AAABkcnMvZG93bnJldi54bWxET81qwkAQvgu+wzJCL1I3DVKa6CraattD&#10;KWjzAGN2zAazsyG7anz7bqHgbT6+35kve9uIC3W+dqzgaZKAIC6drrlSUPxsH19A+ICssXFMCm7k&#10;YbkYDuaYa3flHV32oRIxhH2OCkwIbS6lLw1Z9BPXEkfu6DqLIcKukrrDawy3jUyT5FlarDk2GGzp&#10;1VB52p+tgp17e/8Yr6emWH1nhzQ9FF/j6Uaph1G/moEI1Ie7+N/9qeP8DP5+i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U0oQXEAAAA2wAAAA8AAAAAAAAAAAAAAAAA&#10;nwIAAGRycy9kb3ducmV2LnhtbFBLBQYAAAAABAAEAPcAAACQAwAAAAA=&#10;">
                <v:imagedata r:id="rId2" o:title="logo en couleur"/>
              </v:shape>
              <v:group id="Groupe 20" o:spid="_x0000_s1028" style="position:absolute;left:1524;width:63439;height:5202" coordorigin="1524" coordsize="63439,5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<v:line id="Connecteur droit 21" o:spid="_x0000_s1029" style="position:absolute;flip:y;visibility:visible;mso-wrap-style:square" from="1524,0" to="64963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w9OcIAAADbAAAADwAAAGRycy9kb3ducmV2LnhtbESPUWvCQBCE3wv9D8cWfKuXiC02eoqK&#10;pT5VjP0BS27NBXN7Ibdq+u97hUIfh5n5hlmsBt+qG/WxCWwgH2egiKtgG64NfJ3en2egoiBbbAOT&#10;gW+KsFo+PiywsOHOR7qVUqsE4VigASfSFVrHypHHOA4dcfLOofcoSfa1tj3eE9y3epJlr9pjw2nB&#10;YUdbR9WlvHoD/rKX04eTzaF8yWX6Fijf7j6NGT0N6zkooUH+w3/tvTUwyeH3S/oBev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lw9OcIAAADbAAAADwAAAAAAAAAAAAAA&#10;AAChAgAAZHJzL2Rvd25yZXYueG1sUEsFBgAAAAAEAAQA+QAAAJADAAAAAA==&#10;">
                  <v:shadow on="t" color="black" opacity="26214f" origin=",-.5" offset="0,3pt"/>
                </v:line>
                <v:group id="Groupe 22" o:spid="_x0000_s1030" style="position:absolute;left:1532;top:490;width:63241;height:4712" coordorigin="1532,490" coordsize="63240,4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23" o:spid="_x0000_s1031" style="position:absolute;left:7408;top:490;width:55737;height:2592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NK8IA&#10;AADbAAAADwAAAGRycy9kb3ducmV2LnhtbESPQUvDQBSE74L/YXmF3uymrYjEbksRhVxNRXp8ZJ/Z&#10;tNm3cfeZpv/eFQSPw8x8w2x2k+/VSDF1gQ0sFwUo4ibYjlsD74fXu0dQSZAt9oHJwJUS7La3Nxss&#10;bbjwG421tCpDOJVowIkMpdapceQxLcJAnL3PED1KlrHVNuIlw32vV0XxoD12nBccDvTsqDnX397A&#10;l3wcr/d1cUoSD2Os3MtxqM7GzGfT/gmU0CT/4b92ZQ2s1vD7Jf8A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9I0rwgAAANsAAAAPAAAAAAAAAAAAAAAAAJgCAABkcnMvZG93&#10;bnJldi54bWxQSwUGAAAAAAQABAD1AAAAhwMAAAAA&#10;" filled="f" fillcolor="#4f81bd [3204]" stroked="f" strokecolor="black [3213]">
                    <v:shadow color="#eeece1 [3214]"/>
                    <v:textbox style="mso-fit-shape-to-text:t">
                      <w:txbxContent>
                        <w:p w:rsidR="006E614B" w:rsidRDefault="006E614B" w:rsidP="006E614B">
                          <w:pPr>
                            <w:pStyle w:val="NormalWeb"/>
                            <w:spacing w:before="0" w:beforeAutospacing="0" w:after="0" w:afterAutospacing="0" w:line="264" w:lineRule="exact"/>
                            <w:jc w:val="center"/>
                            <w:textAlignment w:val="baseline"/>
                          </w:pPr>
                          <w:r w:rsidRPr="004B4277">
                            <w:rPr>
                              <w:rFonts w:ascii="Candara" w:eastAsia="Times New Roman" w:hAnsi="Candara" w:cs="Aparajita"/>
                              <w:bCs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>3 rue de Lisbonne</w:t>
                          </w:r>
                          <w:r w:rsidRPr="004B4277">
                            <w:rPr>
                              <w:rFonts w:ascii="Candara" w:eastAsia="Times New Roman" w:hAnsi="Candara" w:cs="Aparajita"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 xml:space="preserve">, 75008 Paris       Tél. (répondeur) : </w:t>
                          </w:r>
                          <w:r w:rsidRPr="004B4277">
                            <w:rPr>
                              <w:rFonts w:ascii="Candara" w:eastAsia="Times New Roman" w:hAnsi="Candara" w:cs="Aparajita"/>
                              <w:bCs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>01 43 87 29</w:t>
                          </w:r>
                          <w:r>
                            <w:rPr>
                              <w:rFonts w:ascii="Candara" w:eastAsia="Times New Roman" w:hAnsi="Candara" w:cs="Aparajita"/>
                              <w:b/>
                              <w:bCs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 xml:space="preserve"> 00</w:t>
                          </w:r>
                        </w:p>
                      </w:txbxContent>
                    </v:textbox>
                  </v:rect>
                  <v:rect id="Rectangle 24" o:spid="_x0000_s1032" style="position:absolute;left:1532;top:2586;width:6324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1N8QA&#10;AADbAAAADwAAAGRycy9kb3ducmV2LnhtbESP3YrCMBSE74V9h3AWvBFNV8SfapTFH6jeWX2AY3O2&#10;7dqclCZqffvNguDlMDPfMItVaypxp8aVlhV8DSIQxJnVJecKzqddfwrCeWSNlWVS8CQHq+VHZ4Gx&#10;tg8+0j31uQgQdjEqKLyvYyldVpBBN7A1cfB+bGPQB9nkUjf4CHBTyWEUjaXBksNCgTWtC8qu6c0o&#10;2B9Gh/M6kb/XWbnpJZM0kpfxVqnuZ/s9B+Gp9e/wq51oBcMR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9TfEAAAA2wAAAA8AAAAAAAAAAAAAAAAAmAIAAGRycy9k&#10;b3ducmV2LnhtbFBLBQYAAAAABAAEAPUAAACJAwAAAAA=&#10;" filled="f" stroked="f">
                    <v:textbox style="mso-fit-shape-to-text:t">
                      <w:txbxContent>
                        <w:p w:rsidR="006E614B" w:rsidRPr="004B4277" w:rsidRDefault="006E614B" w:rsidP="006E614B">
                          <w:pPr>
                            <w:pStyle w:val="NormalWeb"/>
                            <w:spacing w:before="0" w:beforeAutospacing="0" w:after="0" w:afterAutospacing="0" w:line="264" w:lineRule="exact"/>
                            <w:jc w:val="center"/>
                            <w:textAlignment w:val="baseline"/>
                          </w:pPr>
                          <w:r>
                            <w:rPr>
                              <w:rFonts w:ascii="Candara" w:eastAsia="Times New Roman" w:hAnsi="Candara" w:cs="Aparajita"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 xml:space="preserve">  </w:t>
                          </w:r>
                          <w:r w:rsidRPr="004B4277">
                            <w:rPr>
                              <w:rFonts w:ascii="Candara" w:eastAsia="Times New Roman" w:hAnsi="Candara" w:cs="Aparajita"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 xml:space="preserve">Courriel : </w:t>
                          </w:r>
                          <w:r w:rsidRPr="004B4277">
                            <w:rPr>
                              <w:rFonts w:ascii="Candara" w:eastAsia="Times New Roman" w:hAnsi="Candara" w:cs="Aparajita"/>
                              <w:bCs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>agf8e@yahoo.fr</w:t>
                          </w:r>
                          <w:r w:rsidRPr="004B4277">
                            <w:rPr>
                              <w:rFonts w:ascii="Candara" w:eastAsia="Times New Roman" w:hAnsi="Candara" w:cs="Aparajita"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 xml:space="preserve">                    Site </w:t>
                          </w:r>
                          <w:r w:rsidRPr="004B4277">
                            <w:rPr>
                              <w:rFonts w:ascii="Candara" w:eastAsia="Times New Roman" w:hAnsi="Candara" w:cs="Aparajita"/>
                              <w:bCs/>
                              <w:color w:val="5F5F5F"/>
                              <w:spacing w:val="34"/>
                              <w:kern w:val="24"/>
                              <w:sz w:val="22"/>
                              <w:szCs w:val="22"/>
                            </w:rPr>
                            <w:t>www.agf8.fr</w:t>
                          </w:r>
                        </w:p>
                      </w:txbxContent>
                    </v:textbox>
                  </v:rect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40E" w:rsidRDefault="001A740E">
      <w:r>
        <w:separator/>
      </w:r>
    </w:p>
  </w:footnote>
  <w:footnote w:type="continuationSeparator" w:id="0">
    <w:p w:rsidR="001A740E" w:rsidRDefault="001A74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C0C" w:rsidRDefault="00826111" w:rsidP="00823C0C">
    <w:pPr>
      <w:pStyle w:val="Pieddepage"/>
    </w:pPr>
    <w:r>
      <w:rPr>
        <w:noProof/>
      </w:rPr>
      <w:drawing>
        <wp:anchor distT="0" distB="0" distL="114300" distR="114300" simplePos="0" relativeHeight="251660800" behindDoc="0" locked="0" layoutInCell="1" allowOverlap="1" wp14:anchorId="42AB6F83" wp14:editId="45E1BB9F">
          <wp:simplePos x="0" y="0"/>
          <wp:positionH relativeFrom="column">
            <wp:posOffset>2872105</wp:posOffset>
          </wp:positionH>
          <wp:positionV relativeFrom="paragraph">
            <wp:posOffset>95250</wp:posOffset>
          </wp:positionV>
          <wp:extent cx="2962275" cy="527050"/>
          <wp:effectExtent l="0" t="0" r="9525" b="6350"/>
          <wp:wrapSquare wrapText="bothSides"/>
          <wp:docPr id="4" name="Image 4" descr="C:\Users\Marie-Laure\Documents\AGF 8ème\Kakemono\des_familles_du_8e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ie-Laure\Documents\AGF 8ème\Kakemono\des_familles_du_8em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22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1" locked="0" layoutInCell="1" allowOverlap="1" wp14:anchorId="7B8E65C4" wp14:editId="20E3150E">
          <wp:simplePos x="0" y="0"/>
          <wp:positionH relativeFrom="column">
            <wp:posOffset>1252855</wp:posOffset>
          </wp:positionH>
          <wp:positionV relativeFrom="paragraph">
            <wp:posOffset>-428625</wp:posOffset>
          </wp:positionV>
          <wp:extent cx="3019425" cy="518795"/>
          <wp:effectExtent l="0" t="0" r="9525" b="0"/>
          <wp:wrapTight wrapText="bothSides">
            <wp:wrapPolygon edited="0">
              <wp:start x="0" y="0"/>
              <wp:lineTo x="0" y="20622"/>
              <wp:lineTo x="21532" y="20622"/>
              <wp:lineTo x="21532" y="0"/>
              <wp:lineTo x="0" y="0"/>
            </wp:wrapPolygon>
          </wp:wrapTight>
          <wp:docPr id="1" name="Image 1" descr="C:\Users\Marie-Laure\Documents\AGF 8ème\Kakemono\association_gener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e-Laure\Documents\AGF 8ème\Kakemono\association_general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203F">
      <w:rPr>
        <w:noProof/>
      </w:rPr>
      <w:drawing>
        <wp:anchor distT="0" distB="0" distL="114300" distR="114300" simplePos="0" relativeHeight="251656704" behindDoc="0" locked="0" layoutInCell="1" allowOverlap="1" wp14:anchorId="29E6F3C0" wp14:editId="1C21E11F">
          <wp:simplePos x="0" y="0"/>
          <wp:positionH relativeFrom="column">
            <wp:posOffset>-242570</wp:posOffset>
          </wp:positionH>
          <wp:positionV relativeFrom="paragraph">
            <wp:posOffset>-474980</wp:posOffset>
          </wp:positionV>
          <wp:extent cx="1049655" cy="923925"/>
          <wp:effectExtent l="0" t="0" r="0" b="9525"/>
          <wp:wrapSquare wrapText="bothSides"/>
          <wp:docPr id="2" name="Image 1" descr="C:\Users\Marie-Laure\Documents\AGF 8ème\KAKEMONO\LOGO_AGF8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Marie-Laure\Documents\AGF 8ème\KAKEMONO\LOGO_AGF8_CMJ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9655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3C0C" w:rsidRDefault="00823C0C" w:rsidP="00823C0C">
    <w:pPr>
      <w:pStyle w:val="Pieddepage"/>
    </w:pPr>
  </w:p>
  <w:p w:rsidR="00854826" w:rsidRDefault="00854826" w:rsidP="0030729C">
    <w:pPr>
      <w:pStyle w:val="Pieddepage"/>
      <w:tabs>
        <w:tab w:val="clear" w:pos="4536"/>
        <w:tab w:val="clear" w:pos="9072"/>
        <w:tab w:val="left" w:pos="5550"/>
        <w:tab w:val="left" w:pos="5625"/>
        <w:tab w:val="left" w:pos="6465"/>
        <w:tab w:val="right" w:pos="9498"/>
      </w:tabs>
    </w:pPr>
    <w:r>
      <w:tab/>
    </w:r>
    <w:r>
      <w:tab/>
    </w:r>
    <w:r w:rsidR="00684969">
      <w:tab/>
    </w:r>
    <w:r w:rsidR="0030729C">
      <w:tab/>
    </w:r>
  </w:p>
  <w:p w:rsidR="00902F61" w:rsidRPr="00826111" w:rsidRDefault="003060C3" w:rsidP="007426FA">
    <w:pPr>
      <w:pStyle w:val="En-tte"/>
      <w:rPr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CAF6C6E" wp14:editId="20DF983F">
              <wp:simplePos x="0" y="0"/>
              <wp:positionH relativeFrom="column">
                <wp:posOffset>-266700</wp:posOffset>
              </wp:positionH>
              <wp:positionV relativeFrom="paragraph">
                <wp:posOffset>29210</wp:posOffset>
              </wp:positionV>
              <wp:extent cx="6486525" cy="0"/>
              <wp:effectExtent l="0" t="0" r="0" b="0"/>
              <wp:wrapNone/>
              <wp:docPr id="5" name="Connecteur droi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652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C0504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glow rad="25400">
                          <a:srgbClr val="F79646">
                            <a:satMod val="175000"/>
                            <a:alpha val="45000"/>
                          </a:srgbClr>
                        </a:glow>
                        <a:reflection blurRad="6350" stA="50000" endPos="90000" dist="19050" dir="5400000" sy="-100000" algn="bl" rotWithShape="0"/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1DB4909C" id="Connecteur droit 5" o:spid="_x0000_s1026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pt,2.3pt" to="489.7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" strokecolor="#be4b48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EC3C0E"/>
    <w:multiLevelType w:val="hybridMultilevel"/>
    <w:tmpl w:val="602E4D78"/>
    <w:lvl w:ilvl="0" w:tplc="040C000F">
      <w:start w:val="1"/>
      <w:numFmt w:val="decimal"/>
      <w:lvlText w:val="%1."/>
      <w:lvlJc w:val="left"/>
      <w:pPr>
        <w:ind w:left="2490" w:hanging="360"/>
      </w:pPr>
    </w:lvl>
    <w:lvl w:ilvl="1" w:tplc="040C0019" w:tentative="1">
      <w:start w:val="1"/>
      <w:numFmt w:val="lowerLetter"/>
      <w:lvlText w:val="%2."/>
      <w:lvlJc w:val="left"/>
      <w:pPr>
        <w:ind w:left="3210" w:hanging="360"/>
      </w:pPr>
    </w:lvl>
    <w:lvl w:ilvl="2" w:tplc="040C001B" w:tentative="1">
      <w:start w:val="1"/>
      <w:numFmt w:val="lowerRoman"/>
      <w:lvlText w:val="%3."/>
      <w:lvlJc w:val="right"/>
      <w:pPr>
        <w:ind w:left="3930" w:hanging="180"/>
      </w:pPr>
    </w:lvl>
    <w:lvl w:ilvl="3" w:tplc="040C000F" w:tentative="1">
      <w:start w:val="1"/>
      <w:numFmt w:val="decimal"/>
      <w:lvlText w:val="%4."/>
      <w:lvlJc w:val="left"/>
      <w:pPr>
        <w:ind w:left="4650" w:hanging="360"/>
      </w:pPr>
    </w:lvl>
    <w:lvl w:ilvl="4" w:tplc="040C0019" w:tentative="1">
      <w:start w:val="1"/>
      <w:numFmt w:val="lowerLetter"/>
      <w:lvlText w:val="%5."/>
      <w:lvlJc w:val="left"/>
      <w:pPr>
        <w:ind w:left="5370" w:hanging="360"/>
      </w:pPr>
    </w:lvl>
    <w:lvl w:ilvl="5" w:tplc="040C001B" w:tentative="1">
      <w:start w:val="1"/>
      <w:numFmt w:val="lowerRoman"/>
      <w:lvlText w:val="%6."/>
      <w:lvlJc w:val="right"/>
      <w:pPr>
        <w:ind w:left="6090" w:hanging="180"/>
      </w:pPr>
    </w:lvl>
    <w:lvl w:ilvl="6" w:tplc="040C000F" w:tentative="1">
      <w:start w:val="1"/>
      <w:numFmt w:val="decimal"/>
      <w:lvlText w:val="%7."/>
      <w:lvlJc w:val="left"/>
      <w:pPr>
        <w:ind w:left="6810" w:hanging="360"/>
      </w:pPr>
    </w:lvl>
    <w:lvl w:ilvl="7" w:tplc="040C0019" w:tentative="1">
      <w:start w:val="1"/>
      <w:numFmt w:val="lowerLetter"/>
      <w:lvlText w:val="%8."/>
      <w:lvlJc w:val="left"/>
      <w:pPr>
        <w:ind w:left="7530" w:hanging="360"/>
      </w:pPr>
    </w:lvl>
    <w:lvl w:ilvl="8" w:tplc="040C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" w15:restartNumberingAfterBreak="0">
    <w:nsid w:val="7C286BA8"/>
    <w:multiLevelType w:val="hybridMultilevel"/>
    <w:tmpl w:val="4BD00140"/>
    <w:lvl w:ilvl="0" w:tplc="D66ED704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58D"/>
    <w:rsid w:val="00003F66"/>
    <w:rsid w:val="00031B09"/>
    <w:rsid w:val="000434BF"/>
    <w:rsid w:val="00086FAE"/>
    <w:rsid w:val="00094B63"/>
    <w:rsid w:val="000A01A5"/>
    <w:rsid w:val="000C0C92"/>
    <w:rsid w:val="000C2397"/>
    <w:rsid w:val="00145E17"/>
    <w:rsid w:val="00153067"/>
    <w:rsid w:val="0015506C"/>
    <w:rsid w:val="00174280"/>
    <w:rsid w:val="00197B70"/>
    <w:rsid w:val="001A740E"/>
    <w:rsid w:val="001D1C6A"/>
    <w:rsid w:val="001D5842"/>
    <w:rsid w:val="00205640"/>
    <w:rsid w:val="00250A12"/>
    <w:rsid w:val="00267582"/>
    <w:rsid w:val="0029308C"/>
    <w:rsid w:val="002D2FAA"/>
    <w:rsid w:val="002D63D7"/>
    <w:rsid w:val="003060C3"/>
    <w:rsid w:val="0030729C"/>
    <w:rsid w:val="00314768"/>
    <w:rsid w:val="00356849"/>
    <w:rsid w:val="003C74E5"/>
    <w:rsid w:val="0041651F"/>
    <w:rsid w:val="0043008A"/>
    <w:rsid w:val="004468DE"/>
    <w:rsid w:val="004B4277"/>
    <w:rsid w:val="004B5EA9"/>
    <w:rsid w:val="004F0D63"/>
    <w:rsid w:val="00514C2A"/>
    <w:rsid w:val="00525351"/>
    <w:rsid w:val="0054561E"/>
    <w:rsid w:val="005A6F86"/>
    <w:rsid w:val="005E2846"/>
    <w:rsid w:val="005E62BD"/>
    <w:rsid w:val="00684969"/>
    <w:rsid w:val="00692FE3"/>
    <w:rsid w:val="006B76A0"/>
    <w:rsid w:val="006E614B"/>
    <w:rsid w:val="00725E65"/>
    <w:rsid w:val="007426FA"/>
    <w:rsid w:val="0074782F"/>
    <w:rsid w:val="0079442C"/>
    <w:rsid w:val="007E4951"/>
    <w:rsid w:val="007F4E6E"/>
    <w:rsid w:val="00812E15"/>
    <w:rsid w:val="00823C0C"/>
    <w:rsid w:val="00826111"/>
    <w:rsid w:val="0083320E"/>
    <w:rsid w:val="00833B90"/>
    <w:rsid w:val="00834479"/>
    <w:rsid w:val="00836BFA"/>
    <w:rsid w:val="00854826"/>
    <w:rsid w:val="00871830"/>
    <w:rsid w:val="0088338E"/>
    <w:rsid w:val="008B2811"/>
    <w:rsid w:val="008C0BDB"/>
    <w:rsid w:val="008C2C2A"/>
    <w:rsid w:val="00902F61"/>
    <w:rsid w:val="009D28C4"/>
    <w:rsid w:val="00A13AF3"/>
    <w:rsid w:val="00A31FE9"/>
    <w:rsid w:val="00A6203F"/>
    <w:rsid w:val="00A91CE3"/>
    <w:rsid w:val="00BB272D"/>
    <w:rsid w:val="00C77674"/>
    <w:rsid w:val="00CA2566"/>
    <w:rsid w:val="00CB0D81"/>
    <w:rsid w:val="00CF34EF"/>
    <w:rsid w:val="00D15C47"/>
    <w:rsid w:val="00D72448"/>
    <w:rsid w:val="00D72972"/>
    <w:rsid w:val="00D92384"/>
    <w:rsid w:val="00E47B00"/>
    <w:rsid w:val="00E73B6F"/>
    <w:rsid w:val="00E87C00"/>
    <w:rsid w:val="00EA570F"/>
    <w:rsid w:val="00EE7475"/>
    <w:rsid w:val="00F61598"/>
    <w:rsid w:val="00F82E66"/>
    <w:rsid w:val="00FC1DF4"/>
    <w:rsid w:val="00FD358D"/>
    <w:rsid w:val="00FE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7F2C9C6-C04B-435D-9F35-A00C0E412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uiPriority w:val="99"/>
    <w:unhideWhenUsed/>
    <w:rsid w:val="00FD358D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50A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50A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0729C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6E614B"/>
    <w:pPr>
      <w:spacing w:before="100" w:beforeAutospacing="1" w:after="100" w:afterAutospacing="1"/>
    </w:pPr>
    <w:rPr>
      <w:rFonts w:eastAsiaTheme="minorEastAsia"/>
    </w:rPr>
  </w:style>
  <w:style w:type="paragraph" w:styleId="Sansinterligne">
    <w:name w:val="No Spacing"/>
    <w:uiPriority w:val="1"/>
    <w:qFormat/>
    <w:rsid w:val="003C74E5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D5842"/>
    <w:pPr>
      <w:ind w:left="720"/>
      <w:contextualSpacing/>
    </w:pPr>
  </w:style>
  <w:style w:type="character" w:customStyle="1" w:styleId="wpcf7-list-item">
    <w:name w:val="wpcf7-list-item"/>
    <w:basedOn w:val="Policepardfaut"/>
    <w:rsid w:val="001D5842"/>
  </w:style>
  <w:style w:type="character" w:customStyle="1" w:styleId="wpcf7-list-item-label">
    <w:name w:val="wpcf7-list-item-label"/>
    <w:basedOn w:val="Policepardfaut"/>
    <w:rsid w:val="001D5842"/>
  </w:style>
  <w:style w:type="table" w:styleId="Grilledutableau">
    <w:name w:val="Table Grid"/>
    <w:basedOn w:val="TableauNormal"/>
    <w:uiPriority w:val="59"/>
    <w:rsid w:val="007F4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5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trick\Application%20Data\Microsoft\Mod&#232;les\AGF%208&#232;me%20(2%20)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46FB0-15C8-4CE6-9044-B2526DFFA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AGF 8ème (2 ).dot</Template>
  <TotalTime>1</TotalTime>
  <Pages>1</Pages>
  <Words>134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Féron</Company>
  <LinksUpToDate>false</LinksUpToDate>
  <CharactersWithSpaces>873</CharactersWithSpaces>
  <SharedDoc>false</SharedDoc>
  <HLinks>
    <vt:vector size="12" baseType="variant">
      <vt:variant>
        <vt:i4>7340137</vt:i4>
      </vt:variant>
      <vt:variant>
        <vt:i4>3</vt:i4>
      </vt:variant>
      <vt:variant>
        <vt:i4>0</vt:i4>
      </vt:variant>
      <vt:variant>
        <vt:i4>5</vt:i4>
      </vt:variant>
      <vt:variant>
        <vt:lpwstr>http://www.agf8.fr/</vt:lpwstr>
      </vt:variant>
      <vt:variant>
        <vt:lpwstr/>
      </vt:variant>
      <vt:variant>
        <vt:i4>1572981</vt:i4>
      </vt:variant>
      <vt:variant>
        <vt:i4>0</vt:i4>
      </vt:variant>
      <vt:variant>
        <vt:i4>0</vt:i4>
      </vt:variant>
      <vt:variant>
        <vt:i4>5</vt:i4>
      </vt:variant>
      <vt:variant>
        <vt:lpwstr>mailto:agf8e@yahoo.fr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Féron</dc:creator>
  <cp:lastModifiedBy>Patrick et Séverine FERON</cp:lastModifiedBy>
  <cp:revision>2</cp:revision>
  <cp:lastPrinted>2018-05-27T18:27:00Z</cp:lastPrinted>
  <dcterms:created xsi:type="dcterms:W3CDTF">2019-01-30T16:53:00Z</dcterms:created>
  <dcterms:modified xsi:type="dcterms:W3CDTF">2019-01-30T16:53:00Z</dcterms:modified>
</cp:coreProperties>
</file>